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63A" w:rsidRPr="00545178" w:rsidRDefault="00593328">
      <w:pPr>
        <w:rPr>
          <w:b/>
          <w:sz w:val="28"/>
        </w:rPr>
      </w:pPr>
      <w:r w:rsidRPr="00545178">
        <w:rPr>
          <w:noProof/>
        </w:rPr>
        <w:drawing>
          <wp:inline distT="0" distB="0" distL="0" distR="0" wp14:anchorId="4D0F9146" wp14:editId="6944FEB9">
            <wp:extent cx="916940" cy="916940"/>
            <wp:effectExtent l="0" t="0" r="0" b="0"/>
            <wp:docPr id="5" name="Bild 10" descr="H:\Barnreumaregistret\Sv_barnreumareg_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Barnreumaregistret\Sv_barnreumareg_logo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95" cy="9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2C5" w:rsidRPr="00593328">
        <w:rPr>
          <w:b/>
          <w:color w:val="0070C0"/>
          <w:sz w:val="28"/>
        </w:rPr>
        <w:t>Att inkludera ny patient i Barnreumaregistret:</w:t>
      </w:r>
      <w:r w:rsidR="00545178" w:rsidRPr="00593328">
        <w:rPr>
          <w:b/>
          <w:color w:val="0070C0"/>
          <w:sz w:val="28"/>
        </w:rPr>
        <w:t xml:space="preserve">                                                  </w:t>
      </w:r>
      <w:r w:rsidR="00545178" w:rsidRPr="00593328">
        <w:rPr>
          <w:rFonts w:ascii="Times New Roman" w:eastAsia="Times New Roman" w:hAnsi="Times New Roman" w:cs="Times New Roman"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3328" w:rsidRDefault="00593328">
      <w:pPr>
        <w:rPr>
          <w:b/>
        </w:rPr>
      </w:pPr>
    </w:p>
    <w:p w:rsidR="00DC6627" w:rsidRPr="00925B06" w:rsidRDefault="00DC6627">
      <w:pPr>
        <w:rPr>
          <w:b/>
        </w:rPr>
      </w:pPr>
      <w:r w:rsidRPr="00925B06">
        <w:rPr>
          <w:b/>
        </w:rPr>
        <w:t>Steg 1</w:t>
      </w:r>
    </w:p>
    <w:p w:rsidR="003326FC" w:rsidRDefault="00AD12C5">
      <w:r>
        <w:t xml:space="preserve">Gå in på </w:t>
      </w:r>
      <w:hyperlink r:id="rId7" w:history="1">
        <w:r w:rsidRPr="00666944">
          <w:rPr>
            <w:rStyle w:val="Hyperlnk"/>
          </w:rPr>
          <w:t>www.barnreumaregistret.se</w:t>
        </w:r>
      </w:hyperlink>
      <w:r w:rsidR="00005F92">
        <w:t xml:space="preserve"> </w:t>
      </w:r>
    </w:p>
    <w:p w:rsidR="00AD12C5" w:rsidRDefault="00005F92">
      <w:r>
        <w:rPr>
          <w:noProof/>
          <w:color w:val="FF0000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115570</wp:posOffset>
                </wp:positionV>
                <wp:extent cx="2219325" cy="704850"/>
                <wp:effectExtent l="0" t="0" r="28575" b="19050"/>
                <wp:wrapNone/>
                <wp:docPr id="11" name="Ar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9325" cy="70485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1905 w 43200"/>
                            <a:gd name="T1" fmla="*/ 2 h 43200"/>
                            <a:gd name="T2" fmla="*/ 21600 w 43200"/>
                            <a:gd name="T3" fmla="*/ 0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1904" y="2"/>
                              </a:moveTo>
                              <a:cubicBezTo>
                                <a:pt x="33714" y="168"/>
                                <a:pt x="43200" y="9789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599" y="0"/>
                              </a:cubicBezTo>
                            </a:path>
                            <a:path w="43200" h="43200" stroke="0" extrusionOk="0">
                              <a:moveTo>
                                <a:pt x="21904" y="2"/>
                              </a:moveTo>
                              <a:cubicBezTo>
                                <a:pt x="33714" y="168"/>
                                <a:pt x="43200" y="9789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599" y="0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1E451" id="Arc 4" o:spid="_x0000_s1026" style="position:absolute;margin-left:0;margin-top:9.1pt;width:174.75pt;height:55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" path="m21904,2nfc33714,168,43200,9789,43200,21600v,11929,-9671,21600,-21600,21600c9670,43200,,33529,,21600,,9670,9670,,21599,em21904,2nsc33714,168,43200,9789,43200,21600v,11929,-9671,21600,-21600,21600c9670,43200,,33529,,21600,,9670,9670,,21599,r1,21600l21904,2xe" filled="f" strokecolor="red" strokeweight="1pt">
                <v:path arrowok="t" o:extrusionok="f" o:connecttype="custom" o:connectlocs="1125331,33;1109663,0;1109663,352425" o:connectangles="0,0,0"/>
                <w10:wrap anchorx="margin"/>
              </v:shape>
            </w:pict>
          </mc:Fallback>
        </mc:AlternateContent>
      </w:r>
      <w:r w:rsidRPr="00005F92">
        <w:drawing>
          <wp:inline distT="0" distB="0" distL="0" distR="0" wp14:anchorId="66722ADB" wp14:editId="07C4C5AF">
            <wp:extent cx="5760720" cy="967105"/>
            <wp:effectExtent l="0" t="0" r="0" b="4445"/>
            <wp:docPr id="14" name="Bildobjekt 4">
              <a:extLst xmlns:a="http://schemas.openxmlformats.org/drawingml/2006/main">
                <a:ext uri="{FF2B5EF4-FFF2-40B4-BE49-F238E27FC236}">
                  <a16:creationId xmlns:a16="http://schemas.microsoft.com/office/drawing/2014/main" id="{488ACFD3-C7CB-43B1-9901-880F9E5B56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>
                      <a:extLst>
                        <a:ext uri="{FF2B5EF4-FFF2-40B4-BE49-F238E27FC236}">
                          <a16:creationId xmlns:a16="http://schemas.microsoft.com/office/drawing/2014/main" id="{488ACFD3-C7CB-43B1-9901-880F9E5B56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46582" r="1203" b="23915"/>
                    <a:stretch/>
                  </pic:blipFill>
                  <pic:spPr>
                    <a:xfrm>
                      <a:off x="0" y="0"/>
                      <a:ext cx="576072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06" w:rsidRDefault="00005F92">
      <w:r>
        <w:t>Logga in – vårdgivare</w:t>
      </w:r>
    </w:p>
    <w:p w:rsidR="00005F92" w:rsidRPr="00593328" w:rsidRDefault="00005F92">
      <w:pPr>
        <w:rPr>
          <w:b/>
        </w:rPr>
      </w:pPr>
      <w:r w:rsidRPr="00005F92">
        <w:drawing>
          <wp:inline distT="0" distB="0" distL="0" distR="0" wp14:anchorId="0E478E36" wp14:editId="47B7A96C">
            <wp:extent cx="5760720" cy="2505710"/>
            <wp:effectExtent l="0" t="0" r="0" b="8890"/>
            <wp:docPr id="15" name="Bildobjekt 3">
              <a:extLst xmlns:a="http://schemas.openxmlformats.org/drawingml/2006/main">
                <a:ext uri="{FF2B5EF4-FFF2-40B4-BE49-F238E27FC236}">
                  <a16:creationId xmlns:a16="http://schemas.microsoft.com/office/drawing/2014/main" id="{B34EB153-17B2-4CB2-AA87-E23BD3A08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>
                      <a:extLst>
                        <a:ext uri="{FF2B5EF4-FFF2-40B4-BE49-F238E27FC236}">
                          <a16:creationId xmlns:a16="http://schemas.microsoft.com/office/drawing/2014/main" id="{B34EB153-17B2-4CB2-AA87-E23BD3A08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434" r="2500" b="21138"/>
                    <a:stretch/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Välj relevant enhet</w:t>
      </w:r>
    </w:p>
    <w:p w:rsidR="00005F92" w:rsidRPr="00005F92" w:rsidRDefault="00005F92">
      <w:r w:rsidRPr="00005F92">
        <w:drawing>
          <wp:inline distT="0" distB="0" distL="0" distR="0" wp14:anchorId="43906D56" wp14:editId="16BF678B">
            <wp:extent cx="3333750" cy="2003705"/>
            <wp:effectExtent l="0" t="0" r="0" b="0"/>
            <wp:docPr id="17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204AA65A-92E7-4230-A8D4-27FFF931DA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204AA65A-92E7-4230-A8D4-27FFF931DA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9348" t="14088" r="28696" b="41059"/>
                    <a:stretch/>
                  </pic:blipFill>
                  <pic:spPr>
                    <a:xfrm>
                      <a:off x="0" y="0"/>
                      <a:ext cx="3342024" cy="200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92" w:rsidRPr="00005F92" w:rsidRDefault="00005F92">
      <w:pPr>
        <w:rPr>
          <w:b/>
          <w:noProof/>
        </w:rPr>
      </w:pPr>
      <w:r w:rsidRPr="00005F92">
        <w:rPr>
          <w:b/>
          <w:noProof/>
        </w:rPr>
        <w:t xml:space="preserve">Steg 3 </w:t>
      </w:r>
    </w:p>
    <w:p w:rsidR="00925B06" w:rsidRDefault="00593328">
      <w:r>
        <w:lastRenderedPageBreak/>
        <w:t>Välj</w:t>
      </w:r>
      <w:r w:rsidR="00005F92">
        <w:t xml:space="preserve"> </w:t>
      </w:r>
      <w:r>
        <w:t>”</w:t>
      </w:r>
      <w:r w:rsidR="00005F92">
        <w:t>Ny Patient</w:t>
      </w:r>
      <w:r>
        <w:t>”</w:t>
      </w:r>
    </w:p>
    <w:p w:rsidR="00005F92" w:rsidRDefault="00593328">
      <w:r w:rsidRPr="00005F92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3E0E7A6" wp14:editId="7623A105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5591175" cy="2943225"/>
                <wp:effectExtent l="0" t="0" r="9525" b="9525"/>
                <wp:wrapNone/>
                <wp:docPr id="18" name="Grup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2943225"/>
                          <a:chOff x="0" y="0"/>
                          <a:chExt cx="12192000" cy="5605669"/>
                        </a:xfrm>
                      </wpg:grpSpPr>
                      <pic:pic xmlns:pic="http://schemas.openxmlformats.org/drawingml/2006/picture">
                        <pic:nvPicPr>
                          <pic:cNvPr id="19" name="Bildobjekt 19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8151" t="12541" r="26523" b="41060"/>
                          <a:stretch/>
                        </pic:blipFill>
                        <pic:spPr>
                          <a:xfrm>
                            <a:off x="3432312" y="278294"/>
                            <a:ext cx="5526157" cy="3180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Bildobjekt 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9348" t="14088" r="28696" b="41059"/>
                          <a:stretch/>
                        </pic:blipFill>
                        <pic:spPr>
                          <a:xfrm>
                            <a:off x="3578086" y="384312"/>
                            <a:ext cx="5115339" cy="3074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Bildobjekt 2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8482" b="9738"/>
                          <a:stretch/>
                        </pic:blipFill>
                        <pic:spPr>
                          <a:xfrm>
                            <a:off x="0" y="0"/>
                            <a:ext cx="12192000" cy="5605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ak pilkoppling 22">
                          <a:extLst/>
                        </wps:cNvPr>
                        <wps:cNvCnPr>
                          <a:cxnSpLocks/>
                        </wps:cNvCnPr>
                        <wps:spPr>
                          <a:xfrm flipH="1" flipV="1">
                            <a:off x="795130" y="2597426"/>
                            <a:ext cx="2040836" cy="84151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6460B" id="Grupp 7" o:spid="_x0000_s1026" style="position:absolute;margin-left:0;margin-top:3.4pt;width:440.25pt;height:231.75pt;z-index:251668480;mso-position-horizontal:left;mso-position-horizontal-relative:margin;mso-width-relative:margin;mso-height-relative:margin" coordsize="121920,56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9" o:spid="_x0000_s1027" type="#_x0000_t75" style="position:absolute;left:34323;top:2782;width:55261;height:3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">
                  <v:imagedata r:id="rId12" o:title="" croptop="8219f" cropbottom="26909f" cropleft="18449f" cropright="17382f"/>
                </v:shape>
                <v:shape id="Bildobjekt 20" o:spid="_x0000_s1028" type="#_x0000_t75" style="position:absolute;left:35780;top:3843;width:51154;height:3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">
                  <v:imagedata r:id="rId12" o:title="" croptop="9233f" cropbottom="26908f" cropleft="19234f" cropright="18806f"/>
                </v:shape>
                <v:shape id="Bildobjekt 21" o:spid="_x0000_s1029" type="#_x0000_t75" style="position:absolute;width:121920;height:56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">
                  <v:imagedata r:id="rId13" o:title="" croptop="5559f" cropbottom="638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k pilkoppling 22" o:spid="_x0000_s1030" type="#_x0000_t32" style="position:absolute;left:7951;top:25974;width:20408;height:84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" strokecolor="red" strokeweight="6pt">
                  <v:stroke endarrow="block"/>
                  <o:lock v:ext="edit" shapetype="f"/>
                </v:shape>
                <w10:wrap anchorx="margin"/>
              </v:group>
            </w:pict>
          </mc:Fallback>
        </mc:AlternateContent>
      </w:r>
    </w:p>
    <w:p w:rsidR="00925B06" w:rsidRDefault="00925B06"/>
    <w:p w:rsidR="00925B06" w:rsidRDefault="00925B06"/>
    <w:p w:rsidR="00925B06" w:rsidRDefault="00925B06"/>
    <w:p w:rsidR="00925B06" w:rsidRDefault="00925B06"/>
    <w:p w:rsidR="00925B06" w:rsidRDefault="00925B06"/>
    <w:p w:rsidR="00005F92" w:rsidRDefault="00005F92"/>
    <w:p w:rsidR="00005F92" w:rsidRDefault="00005F92"/>
    <w:p w:rsidR="00005F92" w:rsidRDefault="00005F92"/>
    <w:p w:rsidR="00005F92" w:rsidRDefault="00005F92"/>
    <w:p w:rsidR="00005F92" w:rsidRDefault="009319CC">
      <w:r>
        <w:t>Och fyll i personnummer:</w:t>
      </w:r>
    </w:p>
    <w:p w:rsidR="009319CC" w:rsidRDefault="009319CC">
      <w:r w:rsidRPr="009319CC">
        <w:drawing>
          <wp:inline distT="0" distB="0" distL="0" distR="0" wp14:anchorId="0BFC585E" wp14:editId="4C6FE18E">
            <wp:extent cx="5760720" cy="1240790"/>
            <wp:effectExtent l="0" t="0" r="0" b="0"/>
            <wp:docPr id="23" name="Bildobjekt 1">
              <a:extLst xmlns:a="http://schemas.openxmlformats.org/drawingml/2006/main">
                <a:ext uri="{FF2B5EF4-FFF2-40B4-BE49-F238E27FC236}">
                  <a16:creationId xmlns:a16="http://schemas.microsoft.com/office/drawing/2014/main" id="{84810532-2E27-4D77-812A-34E03CD7F5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>
                      <a:extLst>
                        <a:ext uri="{FF2B5EF4-FFF2-40B4-BE49-F238E27FC236}">
                          <a16:creationId xmlns:a16="http://schemas.microsoft.com/office/drawing/2014/main" id="{84810532-2E27-4D77-812A-34E03CD7F5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0855" r="8152" b="43958"/>
                    <a:stretch/>
                  </pic:blipFill>
                  <pic:spPr>
                    <a:xfrm>
                      <a:off x="0" y="0"/>
                      <a:ext cx="576072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92" w:rsidRDefault="00005F92"/>
    <w:p w:rsidR="00925B06" w:rsidRPr="00925B06" w:rsidRDefault="00925B06">
      <w:pPr>
        <w:rPr>
          <w:b/>
        </w:rPr>
      </w:pPr>
      <w:r w:rsidRPr="00925B06">
        <w:rPr>
          <w:b/>
        </w:rPr>
        <w:t xml:space="preserve">Steg </w:t>
      </w:r>
      <w:r w:rsidR="00005F92">
        <w:rPr>
          <w:b/>
        </w:rPr>
        <w:t>4</w:t>
      </w:r>
    </w:p>
    <w:p w:rsidR="009319CC" w:rsidRDefault="009319CC">
      <w:r>
        <w:lastRenderedPageBreak/>
        <w:t>Registrera patient:</w:t>
      </w:r>
      <w:r w:rsidR="00593328" w:rsidRPr="00593328">
        <w:t xml:space="preserve"> </w:t>
      </w:r>
      <w:r w:rsidR="00593328" w:rsidRPr="00593328">
        <w:drawing>
          <wp:inline distT="0" distB="0" distL="0" distR="0" wp14:anchorId="02E63F3F" wp14:editId="561503D7">
            <wp:extent cx="5760720" cy="2797810"/>
            <wp:effectExtent l="0" t="0" r="0" b="2540"/>
            <wp:docPr id="24" name="Bildobjekt 1">
              <a:extLst xmlns:a="http://schemas.openxmlformats.org/drawingml/2006/main">
                <a:ext uri="{FF2B5EF4-FFF2-40B4-BE49-F238E27FC236}">
                  <a16:creationId xmlns:a16="http://schemas.microsoft.com/office/drawing/2014/main" id="{F8D9CF55-0382-48C8-92F5-EDFB2963C0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>
                      <a:extLst>
                        <a:ext uri="{FF2B5EF4-FFF2-40B4-BE49-F238E27FC236}">
                          <a16:creationId xmlns:a16="http://schemas.microsoft.com/office/drawing/2014/main" id="{F8D9CF55-0382-48C8-92F5-EDFB2963C0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9643" r="1305" b="5099"/>
                    <a:stretch/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CC" w:rsidRDefault="009319CC">
      <w:r>
        <w:t>- Fyll i för- och efternamn</w:t>
      </w:r>
    </w:p>
    <w:p w:rsidR="009319CC" w:rsidRDefault="009319CC">
      <w:r>
        <w:t>- Register: Barnreumaregistret (om du behörig tillgång fler register kommer fler alternativ upp)</w:t>
      </w:r>
    </w:p>
    <w:p w:rsidR="009319CC" w:rsidRDefault="009319CC" w:rsidP="009319CC">
      <w:r>
        <w:t xml:space="preserve">- </w:t>
      </w:r>
      <w:r>
        <w:t xml:space="preserve">Ansvarig </w:t>
      </w:r>
      <w:proofErr w:type="spellStart"/>
      <w:r>
        <w:t>barnreumatolog</w:t>
      </w:r>
      <w:proofErr w:type="spellEnd"/>
      <w:r>
        <w:t xml:space="preserve"> (rapportör)</w:t>
      </w:r>
    </w:p>
    <w:p w:rsidR="009319CC" w:rsidRDefault="009319CC" w:rsidP="009319CC">
      <w:r>
        <w:t>- Samtycke: Patienten + förälder skall informeras om att patienten inkluderas i registret för uppföljning och att kvalitetssäkra behandling. Muntligt samtycke</w:t>
      </w:r>
      <w:r w:rsidR="00593328">
        <w:t xml:space="preserve"> gäller.</w:t>
      </w:r>
    </w:p>
    <w:p w:rsidR="00925B06" w:rsidRDefault="00593328">
      <w:r>
        <w:t xml:space="preserve">- </w:t>
      </w:r>
      <w:proofErr w:type="spellStart"/>
      <w:r>
        <w:t>Inklusionsdatum</w:t>
      </w:r>
      <w:proofErr w:type="spellEnd"/>
    </w:p>
    <w:p w:rsidR="00593328" w:rsidRDefault="00593328">
      <w:r>
        <w:t>- Avsluta med ”Spara”</w:t>
      </w:r>
      <w:bookmarkStart w:id="0" w:name="_GoBack"/>
      <w:bookmarkEnd w:id="0"/>
    </w:p>
    <w:p w:rsidR="0092563A" w:rsidRDefault="0092563A"/>
    <w:sectPr w:rsidR="0092563A" w:rsidSect="003326FC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178" w:rsidRDefault="00545178" w:rsidP="00545178">
      <w:pPr>
        <w:spacing w:after="0" w:line="240" w:lineRule="auto"/>
      </w:pPr>
      <w:r>
        <w:separator/>
      </w:r>
    </w:p>
  </w:endnote>
  <w:endnote w:type="continuationSeparator" w:id="0">
    <w:p w:rsidR="00545178" w:rsidRDefault="00545178" w:rsidP="00545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178" w:rsidRDefault="00545178" w:rsidP="00545178">
      <w:pPr>
        <w:spacing w:after="0" w:line="240" w:lineRule="auto"/>
      </w:pPr>
      <w:r>
        <w:separator/>
      </w:r>
    </w:p>
  </w:footnote>
  <w:footnote w:type="continuationSeparator" w:id="0">
    <w:p w:rsidR="00545178" w:rsidRDefault="00545178" w:rsidP="00545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5178" w:rsidRDefault="00545178">
    <w:pPr>
      <w:pStyle w:val="Sidhuvud"/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D4"/>
    <w:rsid w:val="00005F92"/>
    <w:rsid w:val="000342D4"/>
    <w:rsid w:val="003326FC"/>
    <w:rsid w:val="00545178"/>
    <w:rsid w:val="00593328"/>
    <w:rsid w:val="0092563A"/>
    <w:rsid w:val="00925B06"/>
    <w:rsid w:val="009319CC"/>
    <w:rsid w:val="009B253C"/>
    <w:rsid w:val="00AD12C5"/>
    <w:rsid w:val="00DC6627"/>
    <w:rsid w:val="00FD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red"/>
    </o:shapedefaults>
    <o:shapelayout v:ext="edit">
      <o:idmap v:ext="edit" data="1"/>
      <o:rules v:ext="edit">
        <o:r id="V:Rule2" type="arc" idref="#_x0000_s1028"/>
        <o:r id="V:Rule4" type="arc" idref="#_x0000_s1030"/>
        <o:r id="V:Rule7" type="arc" idref="#_x0000_s1033"/>
        <o:r id="V:Rule8" type="arc" idref="#_x0000_s1032"/>
        <o:r id="V:Rule9" type="connector" idref="#_x0000_s1029"/>
        <o:r id="V:Rule10" type="connector" idref="#_x0000_s1034"/>
        <o:r id="V:Rule11" type="connector" idref="#_x0000_s1035"/>
        <o:r id="V:Rule12" type="connector" idref="#_x0000_s1031"/>
      </o:rules>
    </o:shapelayout>
  </w:shapeDefaults>
  <w:decimalSymbol w:val=","/>
  <w:listSeparator w:val=";"/>
  <w14:docId w14:val="3A058257"/>
  <w15:docId w15:val="{2502C59C-99F6-4E77-B393-EA2EE09B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6FC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3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342D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45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45178"/>
  </w:style>
  <w:style w:type="paragraph" w:styleId="Sidfot">
    <w:name w:val="footer"/>
    <w:basedOn w:val="Normal"/>
    <w:link w:val="SidfotChar"/>
    <w:uiPriority w:val="99"/>
    <w:unhideWhenUsed/>
    <w:rsid w:val="005451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45178"/>
  </w:style>
  <w:style w:type="character" w:styleId="Hyperlnk">
    <w:name w:val="Hyperlink"/>
    <w:basedOn w:val="Standardstycketeckensnitt"/>
    <w:uiPriority w:val="99"/>
    <w:unhideWhenUsed/>
    <w:rsid w:val="00AD12C5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D1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arnreumaregistret.se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80DD0DA3.dotm</Template>
  <TotalTime>41</TotalTime>
  <Pages>3</Pages>
  <Words>111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SLL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2d3j</dc:creator>
  <cp:lastModifiedBy>Karin Palmblad</cp:lastModifiedBy>
  <cp:revision>3</cp:revision>
  <dcterms:created xsi:type="dcterms:W3CDTF">2020-05-22T15:39:00Z</dcterms:created>
  <dcterms:modified xsi:type="dcterms:W3CDTF">2020-05-22T16:19:00Z</dcterms:modified>
</cp:coreProperties>
</file>